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715FD" w14:textId="77777777" w:rsidR="001B1F6C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A3813C" wp14:editId="7AA1C484">
                <wp:simplePos x="0" y="0"/>
                <wp:positionH relativeFrom="column">
                  <wp:posOffset>3415027</wp:posOffset>
                </wp:positionH>
                <wp:positionV relativeFrom="paragraph">
                  <wp:posOffset>66678</wp:posOffset>
                </wp:positionV>
                <wp:extent cx="2971800" cy="295278"/>
                <wp:effectExtent l="0" t="0" r="0" b="9522"/>
                <wp:wrapSquare wrapText="bothSides"/>
                <wp:docPr id="447415671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95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EFDF299" w14:textId="77777777" w:rsidR="001B1F6C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DŮLEŽITÉ INFORMACE O VZDĚLÁVÁNÍ V ČESKU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A3813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68.9pt;margin-top:5.25pt;width:234pt;height:23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" stroked="f">
                <v:textbox>
                  <w:txbxContent>
                    <w:p w14:paraId="5EFDF299" w14:textId="77777777" w:rsidR="001B1F6C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DŮLEŽITÉ INFORMACE O VZDĚLÁVÁNÍ V ČESKU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D078C" wp14:editId="4817489F">
                <wp:simplePos x="0" y="0"/>
                <wp:positionH relativeFrom="column">
                  <wp:posOffset>-343558</wp:posOffset>
                </wp:positionH>
                <wp:positionV relativeFrom="paragraph">
                  <wp:posOffset>-566361</wp:posOffset>
                </wp:positionV>
                <wp:extent cx="1407161" cy="695328"/>
                <wp:effectExtent l="0" t="0" r="2539" b="9522"/>
                <wp:wrapNone/>
                <wp:docPr id="19305397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7161" cy="695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AA13521" w14:textId="77777777" w:rsidR="001B1F6C" w:rsidRDefault="00000000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DICTUM</w:t>
                            </w:r>
                          </w:p>
                          <w:p w14:paraId="45802CAC" w14:textId="77777777" w:rsidR="001B1F6C" w:rsidRDefault="00000000">
                            <w:pPr>
                              <w:widowControl w:val="0"/>
                              <w:spacing w:after="0"/>
                              <w:jc w:val="center"/>
                            </w:pPr>
                            <w:r>
                              <w:rPr>
                                <w:rFonts w:ascii="Candara" w:hAnsi="Candara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s. r. o.</w:t>
                            </w:r>
                          </w:p>
                        </w:txbxContent>
                      </wps:txbx>
                      <wps:bodyPr vert="horz" wrap="square" lIns="36576" tIns="36576" rIns="36576" bIns="36576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D078C" id="Textové pole 6" o:spid="_x0000_s1027" type="#_x0000_t202" style="position:absolute;margin-left:-27.05pt;margin-top:-44.6pt;width:110.8pt;height:5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" filled="f" stroked="f">
                <v:textbox inset="2.88pt,2.88pt,2.88pt,2.88pt">
                  <w:txbxContent>
                    <w:p w14:paraId="6AA13521" w14:textId="77777777" w:rsidR="001B1F6C" w:rsidRDefault="00000000">
                      <w:pPr>
                        <w:widowControl w:val="0"/>
                        <w:spacing w:after="0"/>
                        <w:jc w:val="center"/>
                        <w:rPr>
                          <w:rFonts w:ascii="Candara" w:hAnsi="Candara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Candara" w:hAnsi="Candara"/>
                          <w:b/>
                          <w:bCs/>
                          <w:color w:val="FFFFFF"/>
                          <w:sz w:val="36"/>
                          <w:szCs w:val="36"/>
                        </w:rPr>
                        <w:t>DICTUM</w:t>
                      </w:r>
                    </w:p>
                    <w:p w14:paraId="45802CAC" w14:textId="77777777" w:rsidR="001B1F6C" w:rsidRDefault="00000000">
                      <w:pPr>
                        <w:widowControl w:val="0"/>
                        <w:spacing w:after="0"/>
                        <w:jc w:val="center"/>
                      </w:pPr>
                      <w:r>
                        <w:rPr>
                          <w:rFonts w:ascii="Candara" w:hAnsi="Candara"/>
                          <w:b/>
                          <w:bCs/>
                          <w:color w:val="FFFFFF"/>
                          <w:sz w:val="24"/>
                          <w:szCs w:val="24"/>
                        </w:rPr>
                        <w:t>s. r. 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049CF88" wp14:editId="6AAB7117">
            <wp:simplePos x="0" y="0"/>
            <wp:positionH relativeFrom="column">
              <wp:posOffset>3636331</wp:posOffset>
            </wp:positionH>
            <wp:positionV relativeFrom="paragraph">
              <wp:posOffset>-775722</wp:posOffset>
            </wp:positionV>
            <wp:extent cx="2488567" cy="779782"/>
            <wp:effectExtent l="0" t="0" r="6983" b="1268"/>
            <wp:wrapNone/>
            <wp:docPr id="1158486342" name="Obrázek 3" descr="Obsah obrázku text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8567" cy="7797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bidi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1E73A5" wp14:editId="01475730">
                <wp:simplePos x="0" y="0"/>
                <wp:positionH relativeFrom="column">
                  <wp:posOffset>-518126</wp:posOffset>
                </wp:positionH>
                <wp:positionV relativeFrom="paragraph">
                  <wp:posOffset>-1609728</wp:posOffset>
                </wp:positionV>
                <wp:extent cx="1760530" cy="1971309"/>
                <wp:effectExtent l="0" t="0" r="11120" b="9891"/>
                <wp:wrapNone/>
                <wp:docPr id="1990149406" name="Skupina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530" cy="1971309"/>
                          <a:chOff x="0" y="0"/>
                          <a:chExt cx="1760530" cy="1971309"/>
                        </a:xfrm>
                      </wpg:grpSpPr>
                      <wps:wsp>
                        <wps:cNvPr id="2126872772" name="Volný tvar 213"/>
                        <wps:cNvSpPr/>
                        <wps:spPr>
                          <a:xfrm>
                            <a:off x="0" y="106427"/>
                            <a:ext cx="1758948" cy="186488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108"/>
                              <a:gd name="f7" fmla="val 1472"/>
                              <a:gd name="f8" fmla="val 1110"/>
                              <a:gd name="f9" fmla="val 553"/>
                              <a:gd name="f10" fmla="+- 0 0 -90"/>
                              <a:gd name="f11" fmla="*/ f3 1 1108"/>
                              <a:gd name="f12" fmla="*/ f4 1 1472"/>
                              <a:gd name="f13" fmla="+- f7 0 f5"/>
                              <a:gd name="f14" fmla="+- f6 0 f5"/>
                              <a:gd name="f15" fmla="*/ f10 f0 1"/>
                              <a:gd name="f16" fmla="*/ f14 1 1108"/>
                              <a:gd name="f17" fmla="*/ f13 1 1472"/>
                              <a:gd name="f18" fmla="*/ 0 f14 1"/>
                              <a:gd name="f19" fmla="*/ 0 f13 1"/>
                              <a:gd name="f20" fmla="*/ 1110 f13 1"/>
                              <a:gd name="f21" fmla="*/ 553 f14 1"/>
                              <a:gd name="f22" fmla="*/ 1472 f13 1"/>
                              <a:gd name="f23" fmla="*/ 1108 f14 1"/>
                              <a:gd name="f24" fmla="*/ f15 1 f2"/>
                              <a:gd name="f25" fmla="*/ f18 1 1108"/>
                              <a:gd name="f26" fmla="*/ f19 1 1472"/>
                              <a:gd name="f27" fmla="*/ f20 1 1472"/>
                              <a:gd name="f28" fmla="*/ f21 1 1108"/>
                              <a:gd name="f29" fmla="*/ f22 1 1472"/>
                              <a:gd name="f30" fmla="*/ f23 1 1108"/>
                              <a:gd name="f31" fmla="*/ 0 1 f16"/>
                              <a:gd name="f32" fmla="*/ f6 1 f16"/>
                              <a:gd name="f33" fmla="*/ 0 1 f17"/>
                              <a:gd name="f34" fmla="*/ f7 1 f17"/>
                              <a:gd name="f35" fmla="+- f24 0 f1"/>
                              <a:gd name="f36" fmla="*/ f25 1 f16"/>
                              <a:gd name="f37" fmla="*/ f26 1 f17"/>
                              <a:gd name="f38" fmla="*/ f27 1 f17"/>
                              <a:gd name="f39" fmla="*/ f28 1 f16"/>
                              <a:gd name="f40" fmla="*/ f29 1 f17"/>
                              <a:gd name="f41" fmla="*/ f30 1 f16"/>
                              <a:gd name="f42" fmla="*/ f31 f11 1"/>
                              <a:gd name="f43" fmla="*/ f32 f11 1"/>
                              <a:gd name="f44" fmla="*/ f34 f12 1"/>
                              <a:gd name="f45" fmla="*/ f33 f12 1"/>
                              <a:gd name="f46" fmla="*/ f36 f11 1"/>
                              <a:gd name="f47" fmla="*/ f37 f12 1"/>
                              <a:gd name="f48" fmla="*/ f38 f12 1"/>
                              <a:gd name="f49" fmla="*/ f39 f11 1"/>
                              <a:gd name="f50" fmla="*/ f40 f12 1"/>
                              <a:gd name="f51" fmla="*/ f4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5">
                                <a:pos x="f46" y="f47"/>
                              </a:cxn>
                              <a:cxn ang="f35">
                                <a:pos x="f46" y="f48"/>
                              </a:cxn>
                              <a:cxn ang="f35">
                                <a:pos x="f49" y="f50"/>
                              </a:cxn>
                              <a:cxn ang="f35">
                                <a:pos x="f51" y="f48"/>
                              </a:cxn>
                              <a:cxn ang="f35">
                                <a:pos x="f51" y="f47"/>
                              </a:cxn>
                              <a:cxn ang="f35">
                                <a:pos x="f46" y="f47"/>
                              </a:cxn>
                            </a:cxnLst>
                            <a:rect l="f42" t="f45" r="f43" b="f44"/>
                            <a:pathLst>
                              <a:path w="1108" h="1472">
                                <a:moveTo>
                                  <a:pt x="f5" y="f5"/>
                                </a:moveTo>
                                <a:lnTo>
                                  <a:pt x="f5" y="f8"/>
                                </a:lnTo>
                                <a:lnTo>
                                  <a:pt x="f9" y="f7"/>
                                </a:lnTo>
                                <a:lnTo>
                                  <a:pt x="f6" y="f8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 w="9528" cap="flat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976866220" name="Volný tvar 214"/>
                        <wps:cNvSpPr/>
                        <wps:spPr>
                          <a:xfrm>
                            <a:off x="1582" y="0"/>
                            <a:ext cx="1758948" cy="1864882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108"/>
                              <a:gd name="f7" fmla="val 1472"/>
                              <a:gd name="f8" fmla="val 1109"/>
                              <a:gd name="f9" fmla="val 553"/>
                              <a:gd name="f10" fmla="+- 0 0 -90"/>
                              <a:gd name="f11" fmla="*/ f3 1 1108"/>
                              <a:gd name="f12" fmla="*/ f4 1 1472"/>
                              <a:gd name="f13" fmla="+- f7 0 f5"/>
                              <a:gd name="f14" fmla="+- f6 0 f5"/>
                              <a:gd name="f15" fmla="*/ f10 f0 1"/>
                              <a:gd name="f16" fmla="*/ f14 1 1108"/>
                              <a:gd name="f17" fmla="*/ f13 1 1472"/>
                              <a:gd name="f18" fmla="*/ 0 f14 1"/>
                              <a:gd name="f19" fmla="*/ 0 f13 1"/>
                              <a:gd name="f20" fmla="*/ 1109 f13 1"/>
                              <a:gd name="f21" fmla="*/ 553 f14 1"/>
                              <a:gd name="f22" fmla="*/ 1472 f13 1"/>
                              <a:gd name="f23" fmla="*/ 1108 f14 1"/>
                              <a:gd name="f24" fmla="*/ f15 1 f2"/>
                              <a:gd name="f25" fmla="*/ f18 1 1108"/>
                              <a:gd name="f26" fmla="*/ f19 1 1472"/>
                              <a:gd name="f27" fmla="*/ f20 1 1472"/>
                              <a:gd name="f28" fmla="*/ f21 1 1108"/>
                              <a:gd name="f29" fmla="*/ f22 1 1472"/>
                              <a:gd name="f30" fmla="*/ f23 1 1108"/>
                              <a:gd name="f31" fmla="*/ 0 1 f16"/>
                              <a:gd name="f32" fmla="*/ f6 1 f16"/>
                              <a:gd name="f33" fmla="*/ 0 1 f17"/>
                              <a:gd name="f34" fmla="*/ f7 1 f17"/>
                              <a:gd name="f35" fmla="+- f24 0 f1"/>
                              <a:gd name="f36" fmla="*/ f25 1 f16"/>
                              <a:gd name="f37" fmla="*/ f26 1 f17"/>
                              <a:gd name="f38" fmla="*/ f27 1 f17"/>
                              <a:gd name="f39" fmla="*/ f28 1 f16"/>
                              <a:gd name="f40" fmla="*/ f29 1 f17"/>
                              <a:gd name="f41" fmla="*/ f30 1 f16"/>
                              <a:gd name="f42" fmla="*/ f31 f11 1"/>
                              <a:gd name="f43" fmla="*/ f32 f11 1"/>
                              <a:gd name="f44" fmla="*/ f34 f12 1"/>
                              <a:gd name="f45" fmla="*/ f33 f12 1"/>
                              <a:gd name="f46" fmla="*/ f36 f11 1"/>
                              <a:gd name="f47" fmla="*/ f37 f12 1"/>
                              <a:gd name="f48" fmla="*/ f38 f12 1"/>
                              <a:gd name="f49" fmla="*/ f39 f11 1"/>
                              <a:gd name="f50" fmla="*/ f40 f12 1"/>
                              <a:gd name="f51" fmla="*/ f41 f11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5">
                                <a:pos x="f46" y="f47"/>
                              </a:cxn>
                              <a:cxn ang="f35">
                                <a:pos x="f46" y="f48"/>
                              </a:cxn>
                              <a:cxn ang="f35">
                                <a:pos x="f49" y="f50"/>
                              </a:cxn>
                              <a:cxn ang="f35">
                                <a:pos x="f51" y="f48"/>
                              </a:cxn>
                              <a:cxn ang="f35">
                                <a:pos x="f51" y="f47"/>
                              </a:cxn>
                              <a:cxn ang="f35">
                                <a:pos x="f46" y="f47"/>
                              </a:cxn>
                            </a:cxnLst>
                            <a:rect l="f42" t="f45" r="f43" b="f44"/>
                            <a:pathLst>
                              <a:path w="1108" h="1472">
                                <a:moveTo>
                                  <a:pt x="f5" y="f5"/>
                                </a:moveTo>
                                <a:lnTo>
                                  <a:pt x="f5" y="f8"/>
                                </a:lnTo>
                                <a:lnTo>
                                  <a:pt x="f9" y="f7"/>
                                </a:lnTo>
                                <a:lnTo>
                                  <a:pt x="f6" y="f8"/>
                                </a:lnTo>
                                <a:lnTo>
                                  <a:pt x="f6" y="f5"/>
                                </a:lnTo>
                                <a:lnTo>
                                  <a:pt x="f5" y="f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46A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7AFB3" id="Skupina 13" o:spid="_x0000_s1026" style="position:absolute;margin-left:-40.8pt;margin-top:-126.75pt;width:138.6pt;height:155.2pt;z-index:251659264" coordsize="17605,19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">
                <v:shape id="Volný tvar 213" o:spid="_x0000_s1027" style="position:absolute;top:1064;width:17589;height:18649;visibility:visible;mso-wrap-style:square;v-text-anchor:top" coordsize="1108,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" path="m,l,1110r553,362l1108,1110,1108,,,xe" fillcolor="#bfbfbf" strokecolor="#bfbfbf" strokeweight=".26467mm">
                  <v:path arrowok="t" o:connecttype="custom" o:connectlocs="879474,0;1758948,932441;879474,1864882;0,932441;0,0;0,1406263;877887,1864882;1758948,1406263;1758948,0;0,0" o:connectangles="270,0,90,180,0,0,0,0,0,0" textboxrect="0,0,1108,1472"/>
                </v:shape>
                <v:shape id="Volný tvar 214" o:spid="_x0000_s1028" style="position:absolute;left:15;width:17590;height:18648;visibility:visible;mso-wrap-style:square;v-text-anchor:top" coordsize="1108,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" path="m,l,1109r553,363l1108,1109,1108,,,xe" fillcolor="#44546a" stroked="f">
                  <v:path arrowok="t" o:connecttype="custom" o:connectlocs="879474,0;1758948,932441;879474,1864882;0,932441;0,0;0,1404996;877887,1864882;1758948,1404996;1758948,0;0,0" o:connectangles="270,0,90,180,0,0,0,0,0,0" textboxrect="0,0,1108,1472"/>
                </v:shape>
              </v:group>
            </w:pict>
          </mc:Fallback>
        </mc:AlternateContent>
      </w:r>
    </w:p>
    <w:p w14:paraId="58337156" w14:textId="77777777" w:rsidR="001B1F6C" w:rsidRDefault="001B1F6C"/>
    <w:p w14:paraId="488FD5C5" w14:textId="77777777" w:rsidR="001B1F6C" w:rsidRDefault="00000000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  <w:r>
        <w:rPr>
          <w:rFonts w:cs="Arial"/>
          <w:b/>
          <w:bCs/>
          <w:sz w:val="24"/>
          <w:szCs w:val="24"/>
          <w:lang w:eastAsia="en-CA"/>
        </w:rPr>
        <w:t xml:space="preserve">Poskytovatel služby </w:t>
      </w:r>
      <w:r>
        <w:rPr>
          <w:rFonts w:cs="Arial"/>
          <w:sz w:val="24"/>
          <w:szCs w:val="24"/>
          <w:lang w:eastAsia="en-CA"/>
        </w:rPr>
        <w:t>(vydavatel Týdeníku ŠKOLSTVÍ)</w:t>
      </w:r>
      <w:r>
        <w:rPr>
          <w:rFonts w:cs="Arial"/>
          <w:b/>
          <w:bCs/>
          <w:sz w:val="24"/>
          <w:szCs w:val="24"/>
          <w:lang w:eastAsia="en-CA"/>
        </w:rPr>
        <w:t>:</w:t>
      </w:r>
    </w:p>
    <w:p w14:paraId="5108C520" w14:textId="77777777" w:rsidR="001B1F6C" w:rsidRDefault="00000000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  <w:r>
        <w:rPr>
          <w:rFonts w:cs="Arial"/>
          <w:b/>
          <w:bCs/>
          <w:sz w:val="24"/>
          <w:szCs w:val="24"/>
          <w:lang w:eastAsia="en-CA"/>
        </w:rPr>
        <w:t>DICTUM s. r. o.</w:t>
      </w:r>
      <w:r>
        <w:rPr>
          <w:rFonts w:cs="Arial"/>
          <w:sz w:val="24"/>
          <w:szCs w:val="24"/>
          <w:lang w:eastAsia="en-CA"/>
        </w:rPr>
        <w:t xml:space="preserve">, </w:t>
      </w:r>
      <w:r>
        <w:rPr>
          <w:rFonts w:cs="Arial"/>
          <w:color w:val="000000"/>
          <w:sz w:val="24"/>
          <w:szCs w:val="24"/>
          <w:lang w:eastAsia="en-CA"/>
        </w:rPr>
        <w:t>Senovážné náměstí 23,</w:t>
      </w:r>
      <w:r>
        <w:rPr>
          <w:rFonts w:cs="Arial"/>
          <w:sz w:val="24"/>
          <w:szCs w:val="24"/>
          <w:lang w:eastAsia="en-CA"/>
        </w:rPr>
        <w:t xml:space="preserve"> 110 00 Praha 1</w:t>
      </w:r>
    </w:p>
    <w:p w14:paraId="587F3F4E" w14:textId="77777777" w:rsidR="001B1F6C" w:rsidRDefault="00000000">
      <w:pPr>
        <w:spacing w:after="0" w:line="336" w:lineRule="auto"/>
        <w:ind w:right="51"/>
        <w:jc w:val="both"/>
      </w:pPr>
      <w:r>
        <w:rPr>
          <w:rFonts w:cs="Arial"/>
          <w:b/>
          <w:bCs/>
          <w:sz w:val="24"/>
          <w:szCs w:val="24"/>
          <w:lang w:eastAsia="en-CA"/>
        </w:rPr>
        <w:t>IČ:</w:t>
      </w:r>
      <w:r>
        <w:rPr>
          <w:rFonts w:cs="Arial"/>
          <w:sz w:val="24"/>
          <w:szCs w:val="24"/>
          <w:lang w:eastAsia="en-CA"/>
        </w:rPr>
        <w:t xml:space="preserve"> 62584910</w:t>
      </w:r>
    </w:p>
    <w:p w14:paraId="24AC75A5" w14:textId="77777777" w:rsidR="001B1F6C" w:rsidRDefault="00000000">
      <w:pPr>
        <w:spacing w:after="0" w:line="336" w:lineRule="auto"/>
        <w:ind w:right="51"/>
        <w:jc w:val="both"/>
      </w:pPr>
      <w:r>
        <w:rPr>
          <w:rFonts w:cs="Arial"/>
          <w:b/>
          <w:bCs/>
          <w:sz w:val="24"/>
          <w:szCs w:val="24"/>
          <w:lang w:eastAsia="en-CA"/>
        </w:rPr>
        <w:t>DIČ:</w:t>
      </w:r>
      <w:r>
        <w:rPr>
          <w:rFonts w:cs="Arial"/>
          <w:sz w:val="24"/>
          <w:szCs w:val="24"/>
          <w:lang w:eastAsia="en-CA"/>
        </w:rPr>
        <w:t xml:space="preserve"> CZ62584910</w:t>
      </w:r>
    </w:p>
    <w:p w14:paraId="0729FA69" w14:textId="77777777" w:rsidR="001B1F6C" w:rsidRDefault="001B1F6C">
      <w:pPr>
        <w:spacing w:after="0" w:line="336" w:lineRule="auto"/>
        <w:ind w:right="51"/>
        <w:jc w:val="both"/>
        <w:rPr>
          <w:rFonts w:cs="Arial"/>
          <w:sz w:val="24"/>
          <w:szCs w:val="24"/>
          <w:lang w:eastAsia="en-CA"/>
        </w:rPr>
      </w:pPr>
    </w:p>
    <w:p w14:paraId="70783BD9" w14:textId="5E014F5B" w:rsidR="001B1F6C" w:rsidRDefault="00000000">
      <w:pPr>
        <w:tabs>
          <w:tab w:val="left" w:pos="1418"/>
          <w:tab w:val="left" w:pos="5103"/>
        </w:tabs>
        <w:spacing w:after="0" w:line="336" w:lineRule="auto"/>
        <w:ind w:right="5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Objednávka: Předplatné Týdeníku ŠKOLSTVÍ na rok 202</w:t>
      </w:r>
      <w:r w:rsidR="0059415E">
        <w:rPr>
          <w:rFonts w:cs="Arial"/>
          <w:b/>
          <w:sz w:val="24"/>
          <w:szCs w:val="24"/>
        </w:rPr>
        <w:t>7</w:t>
      </w:r>
    </w:p>
    <w:p w14:paraId="4F9CEC64" w14:textId="25FA357D" w:rsidR="001B1F6C" w:rsidRDefault="00000000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sz w:val="24"/>
          <w:szCs w:val="24"/>
        </w:rPr>
        <w:t xml:space="preserve"> Elektronická verze v </w:t>
      </w:r>
      <w:proofErr w:type="spellStart"/>
      <w:r>
        <w:rPr>
          <w:rFonts w:cs="Arial"/>
          <w:b/>
          <w:sz w:val="24"/>
          <w:szCs w:val="24"/>
        </w:rPr>
        <w:t>pdf</w:t>
      </w:r>
      <w:proofErr w:type="spellEnd"/>
      <w:r>
        <w:rPr>
          <w:rFonts w:cs="Arial"/>
          <w:b/>
          <w:sz w:val="24"/>
          <w:szCs w:val="24"/>
        </w:rPr>
        <w:t xml:space="preserve"> zasílaná na kontaktní e-mail, celoroční cena </w:t>
      </w:r>
      <w:r w:rsidR="0059415E">
        <w:rPr>
          <w:rFonts w:cs="Arial"/>
          <w:b/>
          <w:sz w:val="24"/>
          <w:szCs w:val="24"/>
        </w:rPr>
        <w:t>1 280</w:t>
      </w:r>
      <w:r>
        <w:rPr>
          <w:rFonts w:cs="Arial"/>
          <w:b/>
          <w:sz w:val="24"/>
          <w:szCs w:val="24"/>
        </w:rPr>
        <w:t>,-Kč.</w:t>
      </w:r>
    </w:p>
    <w:p w14:paraId="52259C35" w14:textId="77777777" w:rsidR="001B1F6C" w:rsidRDefault="00000000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  <w:r>
        <w:rPr>
          <w:rFonts w:cs="Arial"/>
          <w:b/>
          <w:sz w:val="24"/>
          <w:szCs w:val="24"/>
        </w:rPr>
        <w:t xml:space="preserve">    Objednáváme </w:t>
      </w:r>
      <w:r>
        <w:rPr>
          <w:rFonts w:cs="Arial"/>
          <w:bCs/>
          <w:sz w:val="24"/>
          <w:szCs w:val="24"/>
        </w:rPr>
        <w:t>(počet kusů) -</w:t>
      </w:r>
      <w:r>
        <w:rPr>
          <w:rFonts w:cs="Arial"/>
          <w:b/>
          <w:sz w:val="24"/>
          <w:szCs w:val="24"/>
        </w:rPr>
        <w:t xml:space="preserve"> </w:t>
      </w:r>
    </w:p>
    <w:p w14:paraId="07E67BF8" w14:textId="2CBC40AD" w:rsidR="001B1F6C" w:rsidRDefault="00000000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Tištěná verze zasílaná na kontaktní adresu, celoroční cena </w:t>
      </w:r>
      <w:r>
        <w:rPr>
          <w:rFonts w:cs="Arial"/>
          <w:b/>
          <w:bCs/>
          <w:color w:val="404040"/>
          <w:sz w:val="24"/>
          <w:szCs w:val="24"/>
          <w:shd w:val="clear" w:color="auto" w:fill="FFFFFF"/>
        </w:rPr>
        <w:t>1 7</w:t>
      </w:r>
      <w:r w:rsidR="0059415E">
        <w:rPr>
          <w:rFonts w:cs="Arial"/>
          <w:b/>
          <w:bCs/>
          <w:color w:val="404040"/>
          <w:sz w:val="24"/>
          <w:szCs w:val="24"/>
          <w:shd w:val="clear" w:color="auto" w:fill="FFFFFF"/>
        </w:rPr>
        <w:t>90</w:t>
      </w:r>
      <w:r>
        <w:rPr>
          <w:rFonts w:cs="Arial"/>
          <w:b/>
          <w:sz w:val="24"/>
          <w:szCs w:val="24"/>
        </w:rPr>
        <w:t>,-Kč.</w:t>
      </w:r>
    </w:p>
    <w:p w14:paraId="302E7CFC" w14:textId="77777777" w:rsidR="001B1F6C" w:rsidRDefault="00000000">
      <w:pPr>
        <w:tabs>
          <w:tab w:val="left" w:pos="1418"/>
          <w:tab w:val="left" w:pos="5103"/>
        </w:tabs>
        <w:spacing w:after="0" w:line="336" w:lineRule="auto"/>
        <w:ind w:right="51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Objednáváme </w:t>
      </w:r>
      <w:r>
        <w:rPr>
          <w:rFonts w:cs="Arial"/>
          <w:bCs/>
          <w:sz w:val="24"/>
          <w:szCs w:val="24"/>
        </w:rPr>
        <w:t>(počet kusů) –</w:t>
      </w:r>
      <w:r>
        <w:rPr>
          <w:rFonts w:cs="Arial"/>
          <w:b/>
          <w:sz w:val="24"/>
          <w:szCs w:val="24"/>
        </w:rPr>
        <w:t xml:space="preserve"> </w:t>
      </w:r>
    </w:p>
    <w:p w14:paraId="6E2D5A13" w14:textId="77777777" w:rsidR="0059415E" w:rsidRDefault="0059415E" w:rsidP="0059415E">
      <w:pPr>
        <w:tabs>
          <w:tab w:val="left" w:pos="1418"/>
          <w:tab w:val="left" w:pos="5103"/>
        </w:tabs>
        <w:spacing w:after="0" w:line="336" w:lineRule="auto"/>
        <w:ind w:right="51"/>
        <w:jc w:val="both"/>
        <w:rPr>
          <w:rFonts w:cs="Arial"/>
          <w:b/>
          <w:sz w:val="24"/>
          <w:szCs w:val="24"/>
        </w:rPr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>Tištěná verze zasílaná na kontaktní adresu</w:t>
      </w:r>
      <w:r>
        <w:rPr>
          <w:rFonts w:cs="Arial"/>
          <w:b/>
          <w:sz w:val="24"/>
          <w:szCs w:val="24"/>
        </w:rPr>
        <w:t xml:space="preserve"> + </w:t>
      </w:r>
      <w:r>
        <w:rPr>
          <w:rFonts w:cs="Arial"/>
          <w:b/>
          <w:sz w:val="24"/>
          <w:szCs w:val="24"/>
        </w:rPr>
        <w:t xml:space="preserve">Elektronická verze v </w:t>
      </w:r>
      <w:proofErr w:type="spellStart"/>
      <w:r>
        <w:rPr>
          <w:rFonts w:cs="Arial"/>
          <w:b/>
          <w:sz w:val="24"/>
          <w:szCs w:val="24"/>
        </w:rPr>
        <w:t>pdf</w:t>
      </w:r>
      <w:proofErr w:type="spellEnd"/>
      <w:r>
        <w:rPr>
          <w:rFonts w:cs="Arial"/>
          <w:b/>
          <w:sz w:val="24"/>
          <w:szCs w:val="24"/>
        </w:rPr>
        <w:t xml:space="preserve"> zasílaná na kontaktní </w:t>
      </w:r>
      <w:r>
        <w:rPr>
          <w:rFonts w:cs="Arial"/>
          <w:b/>
          <w:sz w:val="24"/>
          <w:szCs w:val="24"/>
        </w:rPr>
        <w:t xml:space="preserve">  </w:t>
      </w:r>
    </w:p>
    <w:p w14:paraId="6A68AB8E" w14:textId="755776B1" w:rsidR="0059415E" w:rsidRDefault="0059415E" w:rsidP="0059415E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  <w:r>
        <w:rPr>
          <w:rFonts w:cs="Arial"/>
          <w:b/>
          <w:sz w:val="24"/>
          <w:szCs w:val="24"/>
        </w:rPr>
        <w:t xml:space="preserve">   </w:t>
      </w:r>
      <w:r>
        <w:rPr>
          <w:rFonts w:cs="Arial"/>
          <w:b/>
          <w:sz w:val="24"/>
          <w:szCs w:val="24"/>
        </w:rPr>
        <w:t xml:space="preserve">e-mail, celoroční cena </w:t>
      </w:r>
      <w:r>
        <w:rPr>
          <w:rFonts w:cs="Arial"/>
          <w:b/>
          <w:bCs/>
          <w:color w:val="404040"/>
          <w:sz w:val="24"/>
          <w:szCs w:val="24"/>
          <w:shd w:val="clear" w:color="auto" w:fill="FFFFFF"/>
        </w:rPr>
        <w:t>2 2</w:t>
      </w:r>
      <w:r>
        <w:rPr>
          <w:rFonts w:cs="Arial"/>
          <w:b/>
          <w:bCs/>
          <w:color w:val="404040"/>
          <w:sz w:val="24"/>
          <w:szCs w:val="24"/>
          <w:shd w:val="clear" w:color="auto" w:fill="FFFFFF"/>
        </w:rPr>
        <w:t>90</w:t>
      </w:r>
      <w:r>
        <w:rPr>
          <w:rFonts w:cs="Arial"/>
          <w:b/>
          <w:sz w:val="24"/>
          <w:szCs w:val="24"/>
        </w:rPr>
        <w:t>,-Kč.</w:t>
      </w:r>
    </w:p>
    <w:p w14:paraId="4C8A46A5" w14:textId="377153DF" w:rsidR="0059415E" w:rsidRDefault="0059415E" w:rsidP="0059415E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  <w:r>
        <w:rPr>
          <w:rFonts w:cs="Arial"/>
          <w:b/>
          <w:sz w:val="24"/>
          <w:szCs w:val="24"/>
        </w:rPr>
        <w:t xml:space="preserve">   Objednáváme </w:t>
      </w:r>
      <w:r>
        <w:rPr>
          <w:rFonts w:cs="Arial"/>
          <w:bCs/>
          <w:sz w:val="24"/>
          <w:szCs w:val="24"/>
        </w:rPr>
        <w:t>(počet kusů) –</w:t>
      </w:r>
      <w:r>
        <w:rPr>
          <w:rFonts w:cs="Arial"/>
          <w:b/>
          <w:sz w:val="24"/>
          <w:szCs w:val="24"/>
        </w:rPr>
        <w:t xml:space="preserve"> </w:t>
      </w:r>
    </w:p>
    <w:p w14:paraId="3D36625F" w14:textId="77777777" w:rsidR="0059415E" w:rsidRDefault="0059415E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</w:p>
    <w:p w14:paraId="027DA99D" w14:textId="77777777" w:rsidR="001B1F6C" w:rsidRDefault="001B1F6C">
      <w:pPr>
        <w:tabs>
          <w:tab w:val="left" w:pos="1418"/>
          <w:tab w:val="left" w:pos="5103"/>
        </w:tabs>
        <w:spacing w:after="0" w:line="336" w:lineRule="auto"/>
        <w:ind w:right="51"/>
        <w:jc w:val="both"/>
      </w:pPr>
    </w:p>
    <w:p w14:paraId="29E0AC40" w14:textId="77777777" w:rsidR="001B1F6C" w:rsidRDefault="00000000">
      <w:pPr>
        <w:spacing w:after="0" w:line="336" w:lineRule="auto"/>
        <w:ind w:right="50"/>
        <w:jc w:val="center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Kontaktní údaje objednavatele, nutné pro zasílání vybrané formy Týdeníku ŠKOLSTVÍ          a pro včasné informování:</w:t>
      </w:r>
    </w:p>
    <w:p w14:paraId="2B3CE048" w14:textId="77777777" w:rsidR="001B1F6C" w:rsidRDefault="00000000">
      <w:pPr>
        <w:spacing w:after="0" w:line="336" w:lineRule="auto"/>
        <w:ind w:right="50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 xml:space="preserve">Firma </w:t>
      </w:r>
      <w:r>
        <w:rPr>
          <w:rFonts w:cs="Arial"/>
          <w:color w:val="000000"/>
          <w:sz w:val="24"/>
          <w:szCs w:val="24"/>
        </w:rPr>
        <w:t>(nebo fyzická osoba)</w:t>
      </w:r>
      <w:r>
        <w:rPr>
          <w:rFonts w:cs="Arial"/>
          <w:b/>
          <w:bCs/>
          <w:color w:val="000000"/>
          <w:sz w:val="24"/>
          <w:szCs w:val="24"/>
        </w:rPr>
        <w:t xml:space="preserve">: </w:t>
      </w:r>
    </w:p>
    <w:p w14:paraId="5974EA25" w14:textId="77777777" w:rsidR="001B1F6C" w:rsidRDefault="001B1F6C">
      <w:pPr>
        <w:spacing w:after="0" w:line="336" w:lineRule="auto"/>
        <w:ind w:right="50"/>
        <w:jc w:val="both"/>
      </w:pPr>
    </w:p>
    <w:p w14:paraId="75476BEC" w14:textId="77777777" w:rsidR="001B1F6C" w:rsidRDefault="00000000">
      <w:pPr>
        <w:spacing w:after="0" w:line="336" w:lineRule="auto"/>
        <w:ind w:right="50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 xml:space="preserve">IČ </w:t>
      </w:r>
      <w:r>
        <w:rPr>
          <w:rFonts w:cs="Arial"/>
          <w:color w:val="000000"/>
          <w:sz w:val="24"/>
          <w:szCs w:val="24"/>
        </w:rPr>
        <w:t>(pokud máte):</w:t>
      </w:r>
    </w:p>
    <w:p w14:paraId="50043ECF" w14:textId="77777777" w:rsidR="001B1F6C" w:rsidRDefault="00000000">
      <w:pPr>
        <w:spacing w:after="0" w:line="336" w:lineRule="auto"/>
        <w:ind w:right="50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>Obec:</w:t>
      </w:r>
    </w:p>
    <w:p w14:paraId="4DEA71A0" w14:textId="77777777" w:rsidR="001B1F6C" w:rsidRDefault="00000000">
      <w:pPr>
        <w:spacing w:after="0" w:line="336" w:lineRule="auto"/>
        <w:ind w:right="50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 xml:space="preserve">Adresa </w:t>
      </w:r>
      <w:r>
        <w:rPr>
          <w:rFonts w:cs="Arial"/>
          <w:color w:val="000000"/>
          <w:sz w:val="24"/>
          <w:szCs w:val="24"/>
        </w:rPr>
        <w:t>(včetně PSČ)</w:t>
      </w:r>
      <w:r>
        <w:rPr>
          <w:rFonts w:cs="Arial"/>
          <w:b/>
          <w:bCs/>
          <w:color w:val="000000"/>
          <w:sz w:val="24"/>
          <w:szCs w:val="24"/>
        </w:rPr>
        <w:t>:</w:t>
      </w:r>
    </w:p>
    <w:p w14:paraId="3615EC94" w14:textId="77777777" w:rsidR="001B1F6C" w:rsidRDefault="001B1F6C">
      <w:pPr>
        <w:spacing w:after="0" w:line="336" w:lineRule="auto"/>
        <w:ind w:right="50"/>
        <w:jc w:val="both"/>
      </w:pPr>
    </w:p>
    <w:p w14:paraId="0221C15C" w14:textId="77777777" w:rsidR="001B1F6C" w:rsidRDefault="00000000">
      <w:pPr>
        <w:spacing w:after="0" w:line="336" w:lineRule="auto"/>
        <w:ind w:right="50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 xml:space="preserve">E-mail, </w:t>
      </w:r>
      <w:r>
        <w:rPr>
          <w:b/>
          <w:bCs/>
          <w:sz w:val="24"/>
          <w:szCs w:val="24"/>
        </w:rPr>
        <w:t>kam má být zaslána faktura na předplatné</w:t>
      </w:r>
      <w:r>
        <w:rPr>
          <w:rFonts w:cs="Arial"/>
          <w:b/>
          <w:bCs/>
          <w:color w:val="000000"/>
          <w:sz w:val="24"/>
          <w:szCs w:val="24"/>
        </w:rPr>
        <w:t xml:space="preserve">: </w:t>
      </w:r>
    </w:p>
    <w:p w14:paraId="6403A6DC" w14:textId="77777777" w:rsidR="001B1F6C" w:rsidRDefault="001B1F6C">
      <w:pPr>
        <w:spacing w:after="0" w:line="336" w:lineRule="auto"/>
        <w:ind w:right="50"/>
        <w:jc w:val="both"/>
      </w:pPr>
    </w:p>
    <w:p w14:paraId="7B2527DA" w14:textId="77777777" w:rsidR="001B1F6C" w:rsidRDefault="00000000">
      <w:pPr>
        <w:spacing w:after="0" w:line="336" w:lineRule="auto"/>
        <w:ind w:right="50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ascii="Calibri Light" w:hAnsi="Calibri Light" w:cs="Arial"/>
          <w:b/>
          <w:color w:val="0070C0"/>
          <w:sz w:val="24"/>
          <w:szCs w:val="24"/>
        </w:rPr>
        <w:t xml:space="preserve"> </w:t>
      </w:r>
      <w:r>
        <w:rPr>
          <w:rFonts w:ascii="Calibri Light" w:hAnsi="Calibri Light" w:cs="Arial"/>
          <w:b/>
          <w:bCs/>
          <w:color w:val="000000"/>
          <w:sz w:val="24"/>
          <w:szCs w:val="24"/>
        </w:rPr>
        <w:t xml:space="preserve">Kontaktní telefon </w:t>
      </w:r>
      <w:r>
        <w:rPr>
          <w:rFonts w:ascii="Calibri Light" w:hAnsi="Calibri Light" w:cs="Arial"/>
          <w:color w:val="000000"/>
          <w:sz w:val="24"/>
          <w:szCs w:val="24"/>
        </w:rPr>
        <w:t>(nepovinné)</w:t>
      </w:r>
      <w:r>
        <w:rPr>
          <w:rFonts w:ascii="Calibri Light" w:hAnsi="Calibri Light" w:cs="Arial"/>
          <w:b/>
          <w:bCs/>
          <w:color w:val="000000"/>
          <w:sz w:val="24"/>
          <w:szCs w:val="24"/>
        </w:rPr>
        <w:t xml:space="preserve">:                           </w:t>
      </w:r>
    </w:p>
    <w:p w14:paraId="5B76D68C" w14:textId="77777777" w:rsidR="001B1F6C" w:rsidRDefault="00000000">
      <w:pPr>
        <w:spacing w:after="0" w:line="336" w:lineRule="auto"/>
        <w:ind w:right="50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 xml:space="preserve">Datová schránka </w:t>
      </w:r>
      <w:r>
        <w:rPr>
          <w:rFonts w:cs="Arial"/>
          <w:color w:val="000000"/>
          <w:sz w:val="24"/>
          <w:szCs w:val="24"/>
        </w:rPr>
        <w:t>(nepovinné)</w:t>
      </w:r>
      <w:r>
        <w:rPr>
          <w:rFonts w:cs="Arial"/>
          <w:b/>
          <w:bCs/>
          <w:color w:val="000000"/>
          <w:sz w:val="24"/>
          <w:szCs w:val="24"/>
        </w:rPr>
        <w:t>:</w:t>
      </w:r>
    </w:p>
    <w:p w14:paraId="7911988A" w14:textId="77777777" w:rsidR="001B1F6C" w:rsidRDefault="00000000">
      <w:pPr>
        <w:spacing w:after="0" w:line="336" w:lineRule="auto"/>
        <w:ind w:right="51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>●</w:t>
      </w:r>
      <w:r>
        <w:rPr>
          <w:rFonts w:cs="Arial"/>
          <w:b/>
          <w:color w:val="0070C0"/>
          <w:sz w:val="24"/>
          <w:szCs w:val="24"/>
        </w:rPr>
        <w:t xml:space="preserve"> </w:t>
      </w:r>
      <w:r>
        <w:rPr>
          <w:rFonts w:cs="Arial"/>
          <w:b/>
          <w:bCs/>
          <w:color w:val="000000"/>
          <w:sz w:val="24"/>
          <w:szCs w:val="24"/>
        </w:rPr>
        <w:t>Adresa číslo 2</w:t>
      </w:r>
      <w:r>
        <w:rPr>
          <w:rFonts w:cs="Arial"/>
          <w:color w:val="000000"/>
          <w:sz w:val="24"/>
          <w:szCs w:val="24"/>
        </w:rPr>
        <w:t xml:space="preserve"> (pokud se zasílací adresa liší od fakturační, nebo pokud objednáváte více čísel na více adres - pak sem tyto adresy napište)</w:t>
      </w:r>
      <w:r>
        <w:rPr>
          <w:rFonts w:cs="Arial"/>
          <w:b/>
          <w:bCs/>
          <w:color w:val="000000"/>
          <w:sz w:val="24"/>
          <w:szCs w:val="24"/>
        </w:rPr>
        <w:t>:</w:t>
      </w:r>
    </w:p>
    <w:p w14:paraId="3315E49D" w14:textId="77777777" w:rsidR="001B1F6C" w:rsidRDefault="001B1F6C">
      <w:pPr>
        <w:spacing w:after="0" w:line="336" w:lineRule="auto"/>
        <w:ind w:right="51"/>
        <w:jc w:val="both"/>
        <w:rPr>
          <w:rFonts w:cs="Arial"/>
          <w:b/>
          <w:bCs/>
          <w:color w:val="000000"/>
          <w:sz w:val="24"/>
          <w:szCs w:val="24"/>
        </w:rPr>
      </w:pPr>
    </w:p>
    <w:p w14:paraId="69F025E3" w14:textId="77777777" w:rsidR="001B1F6C" w:rsidRDefault="001B1F6C">
      <w:pPr>
        <w:spacing w:after="0" w:line="336" w:lineRule="auto"/>
        <w:ind w:right="51"/>
        <w:jc w:val="both"/>
        <w:rPr>
          <w:rFonts w:cs="Arial"/>
          <w:b/>
          <w:bCs/>
          <w:color w:val="000000"/>
          <w:sz w:val="24"/>
          <w:szCs w:val="24"/>
        </w:rPr>
      </w:pPr>
    </w:p>
    <w:p w14:paraId="3CEA60EA" w14:textId="77777777" w:rsidR="001B1F6C" w:rsidRDefault="001B1F6C">
      <w:pPr>
        <w:spacing w:after="0" w:line="336" w:lineRule="auto"/>
        <w:ind w:right="51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14:paraId="0694B69F" w14:textId="77777777" w:rsidR="001B1F6C" w:rsidRDefault="001B1F6C">
      <w:pPr>
        <w:spacing w:after="0" w:line="336" w:lineRule="auto"/>
        <w:ind w:right="51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14:paraId="122E9B6D" w14:textId="77777777" w:rsidR="001B1F6C" w:rsidRDefault="001B1F6C">
      <w:pPr>
        <w:spacing w:after="0" w:line="336" w:lineRule="auto"/>
        <w:ind w:right="51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14:paraId="210D57C7" w14:textId="77777777" w:rsidR="001B1F6C" w:rsidRDefault="00000000">
      <w:pPr>
        <w:spacing w:after="0" w:line="336" w:lineRule="auto"/>
        <w:ind w:right="51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 xml:space="preserve">● </w:t>
      </w:r>
      <w:r>
        <w:rPr>
          <w:rFonts w:cs="Arial"/>
          <w:b/>
          <w:bCs/>
          <w:color w:val="000000"/>
          <w:sz w:val="24"/>
          <w:szCs w:val="24"/>
        </w:rPr>
        <w:t xml:space="preserve">E-mail číslo 2, </w:t>
      </w:r>
      <w:r>
        <w:rPr>
          <w:b/>
          <w:bCs/>
          <w:sz w:val="24"/>
          <w:szCs w:val="24"/>
        </w:rPr>
        <w:t xml:space="preserve">kam má být zasílána elektronická verze </w:t>
      </w:r>
      <w:r>
        <w:rPr>
          <w:sz w:val="24"/>
          <w:szCs w:val="24"/>
        </w:rPr>
        <w:t>(pouze pokud se liší od e-mailu kam má být zasílána faktura</w:t>
      </w:r>
      <w:r>
        <w:rPr>
          <w:rFonts w:cs="Arial"/>
          <w:color w:val="000000"/>
          <w:sz w:val="24"/>
          <w:szCs w:val="24"/>
        </w:rPr>
        <w:t>, nebo pokud chcete odebírat více kusů elektronické verze a zasílat je na více e-mailových adres, pak sem tyto adresy napište):</w:t>
      </w:r>
    </w:p>
    <w:p w14:paraId="17ED2318" w14:textId="77777777" w:rsidR="001B1F6C" w:rsidRDefault="001B1F6C">
      <w:pPr>
        <w:spacing w:after="0" w:line="336" w:lineRule="auto"/>
        <w:ind w:right="51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14:paraId="7F68133A" w14:textId="77777777" w:rsidR="001B1F6C" w:rsidRDefault="001B1F6C">
      <w:pPr>
        <w:spacing w:after="0" w:line="336" w:lineRule="auto"/>
        <w:ind w:right="51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14:paraId="56B68B29" w14:textId="77777777" w:rsidR="001B1F6C" w:rsidRDefault="001B1F6C">
      <w:pPr>
        <w:spacing w:after="0" w:line="336" w:lineRule="auto"/>
        <w:ind w:right="51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14:paraId="34057DBC" w14:textId="77777777" w:rsidR="001B1F6C" w:rsidRDefault="001B1F6C">
      <w:pPr>
        <w:spacing w:after="0" w:line="336" w:lineRule="auto"/>
        <w:ind w:right="51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14:paraId="51B566F8" w14:textId="77777777" w:rsidR="001B1F6C" w:rsidRDefault="00000000">
      <w:pPr>
        <w:spacing w:after="0" w:line="336" w:lineRule="auto"/>
        <w:ind w:right="51"/>
        <w:jc w:val="both"/>
      </w:pPr>
      <w:r>
        <w:rPr>
          <w:rFonts w:ascii="Arial" w:hAnsi="Arial" w:cs="Arial"/>
          <w:b/>
          <w:color w:val="0070C0"/>
          <w:sz w:val="24"/>
          <w:szCs w:val="24"/>
        </w:rPr>
        <w:t xml:space="preserve">● </w:t>
      </w:r>
      <w:r>
        <w:rPr>
          <w:rFonts w:cs="Arial"/>
          <w:b/>
          <w:bCs/>
          <w:color w:val="000000"/>
          <w:sz w:val="24"/>
          <w:szCs w:val="24"/>
        </w:rPr>
        <w:t>Kdo objednával (jméno)</w:t>
      </w:r>
    </w:p>
    <w:p w14:paraId="373C117C" w14:textId="77777777" w:rsidR="001B1F6C" w:rsidRDefault="001B1F6C">
      <w:pPr>
        <w:spacing w:after="0" w:line="336" w:lineRule="auto"/>
        <w:ind w:right="51"/>
        <w:jc w:val="both"/>
        <w:rPr>
          <w:rFonts w:cs="Arial"/>
          <w:b/>
          <w:bCs/>
          <w:i/>
          <w:iCs/>
          <w:color w:val="000000"/>
          <w:sz w:val="24"/>
          <w:szCs w:val="24"/>
        </w:rPr>
      </w:pPr>
    </w:p>
    <w:p w14:paraId="16779046" w14:textId="77777777" w:rsidR="001B1F6C" w:rsidRDefault="001B1F6C">
      <w:pPr>
        <w:spacing w:after="0" w:line="336" w:lineRule="auto"/>
        <w:ind w:right="51"/>
        <w:jc w:val="both"/>
        <w:rPr>
          <w:rFonts w:cs="Arial"/>
          <w:b/>
          <w:bCs/>
          <w:i/>
          <w:iCs/>
          <w:color w:val="000000"/>
          <w:sz w:val="24"/>
          <w:szCs w:val="24"/>
        </w:rPr>
      </w:pPr>
    </w:p>
    <w:p w14:paraId="03E69930" w14:textId="744CBDB7" w:rsidR="001B1F6C" w:rsidRDefault="00000000">
      <w:pPr>
        <w:spacing w:after="0" w:line="336" w:lineRule="auto"/>
        <w:ind w:right="51"/>
        <w:jc w:val="both"/>
      </w:pPr>
      <w:r>
        <w:rPr>
          <w:rFonts w:cs="Arial"/>
          <w:b/>
          <w:bCs/>
          <w:i/>
          <w:iCs/>
          <w:color w:val="000000"/>
          <w:sz w:val="24"/>
          <w:szCs w:val="24"/>
        </w:rPr>
        <w:t>Poznámka:</w:t>
      </w:r>
      <w:r>
        <w:rPr>
          <w:rFonts w:cs="Arial"/>
          <w:i/>
          <w:iCs/>
          <w:color w:val="000000"/>
          <w:sz w:val="24"/>
          <w:szCs w:val="24"/>
        </w:rPr>
        <w:t xml:space="preserve"> V roce 202</w:t>
      </w:r>
      <w:r w:rsidR="00E8043A">
        <w:rPr>
          <w:rFonts w:cs="Arial"/>
          <w:i/>
          <w:iCs/>
          <w:color w:val="000000"/>
          <w:sz w:val="24"/>
          <w:szCs w:val="24"/>
        </w:rPr>
        <w:t>7</w:t>
      </w:r>
      <w:r>
        <w:rPr>
          <w:rFonts w:cs="Arial"/>
          <w:i/>
          <w:iCs/>
          <w:color w:val="000000"/>
          <w:sz w:val="24"/>
          <w:szCs w:val="24"/>
        </w:rPr>
        <w:t xml:space="preserve"> vyjde časopis v počtu minimálně </w:t>
      </w:r>
      <w:r w:rsidR="00E8043A">
        <w:rPr>
          <w:rFonts w:cs="Arial"/>
          <w:i/>
          <w:iCs/>
          <w:color w:val="000000"/>
          <w:sz w:val="24"/>
          <w:szCs w:val="24"/>
        </w:rPr>
        <w:t>1</w:t>
      </w:r>
      <w:r>
        <w:rPr>
          <w:rFonts w:cs="Arial"/>
          <w:i/>
          <w:iCs/>
          <w:color w:val="000000"/>
          <w:sz w:val="24"/>
          <w:szCs w:val="24"/>
        </w:rPr>
        <w:t xml:space="preserve">0 čísel v rozsahu nejméně </w:t>
      </w:r>
      <w:r w:rsidR="00E8043A">
        <w:rPr>
          <w:rFonts w:cs="Arial"/>
          <w:i/>
          <w:iCs/>
          <w:color w:val="000000"/>
          <w:sz w:val="24"/>
          <w:szCs w:val="24"/>
        </w:rPr>
        <w:t xml:space="preserve">32 </w:t>
      </w:r>
      <w:r>
        <w:rPr>
          <w:rFonts w:cs="Arial"/>
          <w:i/>
          <w:iCs/>
          <w:color w:val="000000"/>
          <w:sz w:val="24"/>
          <w:szCs w:val="24"/>
        </w:rPr>
        <w:t xml:space="preserve">tištěných stran.  Další údaje naleznete na webu Týdeníku ŠKOLSTVÍ na adrese: </w:t>
      </w:r>
      <w:hyperlink r:id="rId7" w:history="1">
        <w:r>
          <w:rPr>
            <w:rStyle w:val="Hypertextovodkaz"/>
            <w:rFonts w:cs="Arial"/>
            <w:i/>
            <w:iCs/>
            <w:sz w:val="24"/>
            <w:szCs w:val="24"/>
          </w:rPr>
          <w:t>www.tydenik-skolstvi.cz</w:t>
        </w:r>
      </w:hyperlink>
      <w:r>
        <w:rPr>
          <w:rFonts w:cs="Arial"/>
          <w:i/>
          <w:iCs/>
          <w:color w:val="000000"/>
          <w:sz w:val="24"/>
          <w:szCs w:val="24"/>
        </w:rPr>
        <w:t>.</w:t>
      </w:r>
    </w:p>
    <w:p w14:paraId="408F6C0D" w14:textId="77777777" w:rsidR="001B1F6C" w:rsidRDefault="001B1F6C">
      <w:pPr>
        <w:spacing w:after="0" w:line="336" w:lineRule="auto"/>
        <w:ind w:right="51"/>
        <w:jc w:val="both"/>
        <w:rPr>
          <w:rFonts w:cs="Arial"/>
          <w:i/>
          <w:iCs/>
          <w:color w:val="000000"/>
          <w:sz w:val="24"/>
          <w:szCs w:val="24"/>
        </w:rPr>
      </w:pPr>
    </w:p>
    <w:p w14:paraId="59310F9B" w14:textId="77777777" w:rsidR="001B1F6C" w:rsidRDefault="00000000">
      <w:pPr>
        <w:spacing w:after="0" w:line="336" w:lineRule="auto"/>
        <w:ind w:right="51"/>
        <w:jc w:val="both"/>
      </w:pPr>
      <w:r>
        <w:rPr>
          <w:rFonts w:cs="Arial"/>
          <w:i/>
          <w:iCs/>
          <w:color w:val="000000"/>
          <w:sz w:val="24"/>
          <w:szCs w:val="24"/>
        </w:rPr>
        <w:t xml:space="preserve">Vyplněnou objednávku zašlete na e-mail: </w:t>
      </w:r>
      <w:hyperlink r:id="rId8" w:history="1">
        <w:r>
          <w:rPr>
            <w:rStyle w:val="Hypertextovodkaz"/>
            <w:rFonts w:cs="Arial"/>
            <w:i/>
            <w:iCs/>
            <w:sz w:val="24"/>
            <w:szCs w:val="24"/>
          </w:rPr>
          <w:t>predplatne-fw@tydenik-skolstvi.cz</w:t>
        </w:r>
      </w:hyperlink>
      <w:r>
        <w:rPr>
          <w:rFonts w:cs="Arial"/>
          <w:i/>
          <w:iCs/>
          <w:color w:val="000000"/>
          <w:sz w:val="24"/>
          <w:szCs w:val="24"/>
        </w:rPr>
        <w:t>. V tištěné formě pak na výše uvedenou adresu vydavatele (pokud jste ovšem již nepoužili elektronickou objednávku, pak není nutno zasílat nic dalšího).</w:t>
      </w:r>
    </w:p>
    <w:p w14:paraId="4A3081D4" w14:textId="77777777" w:rsidR="001B1F6C" w:rsidRDefault="001B1F6C">
      <w:pPr>
        <w:spacing w:after="0" w:line="336" w:lineRule="auto"/>
        <w:ind w:right="51"/>
        <w:jc w:val="both"/>
        <w:rPr>
          <w:rFonts w:cs="Arial"/>
          <w:i/>
          <w:iCs/>
          <w:color w:val="000000"/>
          <w:sz w:val="24"/>
          <w:szCs w:val="24"/>
        </w:rPr>
      </w:pPr>
    </w:p>
    <w:p w14:paraId="41F177A9" w14:textId="77777777" w:rsidR="001B1F6C" w:rsidRDefault="001B1F6C">
      <w:pPr>
        <w:spacing w:after="0" w:line="336" w:lineRule="auto"/>
        <w:ind w:right="51"/>
        <w:jc w:val="both"/>
      </w:pPr>
    </w:p>
    <w:p w14:paraId="67885978" w14:textId="77777777" w:rsidR="001B1F6C" w:rsidRDefault="00000000">
      <w:pPr>
        <w:spacing w:after="0" w:line="336" w:lineRule="auto"/>
        <w:ind w:right="51"/>
        <w:jc w:val="right"/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>Děkujeme a těšíme se</w:t>
      </w:r>
    </w:p>
    <w:p w14:paraId="74DD50F1" w14:textId="77777777" w:rsidR="001B1F6C" w:rsidRDefault="00000000">
      <w:pPr>
        <w:spacing w:after="0" w:line="336" w:lineRule="auto"/>
        <w:ind w:right="51"/>
        <w:jc w:val="right"/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>Evžen Staněk, šéfredaktor</w:t>
      </w:r>
    </w:p>
    <w:p w14:paraId="69773385" w14:textId="77777777" w:rsidR="001B1F6C" w:rsidRDefault="001B1F6C">
      <w:pPr>
        <w:spacing w:after="0" w:line="336" w:lineRule="auto"/>
        <w:ind w:right="51"/>
        <w:jc w:val="right"/>
      </w:pPr>
    </w:p>
    <w:p w14:paraId="1D006CD4" w14:textId="77777777" w:rsidR="001B1F6C" w:rsidRDefault="001B1F6C"/>
    <w:p w14:paraId="345BCFFE" w14:textId="77777777" w:rsidR="001B1F6C" w:rsidRDefault="001B1F6C"/>
    <w:p w14:paraId="414707FC" w14:textId="77777777" w:rsidR="001B1F6C" w:rsidRDefault="001B1F6C"/>
    <w:p w14:paraId="5D0A17AD" w14:textId="77777777" w:rsidR="001B1F6C" w:rsidRDefault="001B1F6C"/>
    <w:p w14:paraId="673B2C79" w14:textId="77777777" w:rsidR="001B1F6C" w:rsidRDefault="001B1F6C"/>
    <w:p w14:paraId="64261BFC" w14:textId="77777777" w:rsidR="001B1F6C" w:rsidRDefault="001B1F6C"/>
    <w:p w14:paraId="250C8052" w14:textId="77777777" w:rsidR="001B1F6C" w:rsidRDefault="00000000">
      <w:pPr>
        <w:tabs>
          <w:tab w:val="left" w:pos="1956"/>
        </w:tabs>
      </w:pPr>
      <w:r>
        <w:tab/>
      </w:r>
    </w:p>
    <w:sectPr w:rsidR="001B1F6C">
      <w:headerReference w:type="default" r:id="rId9"/>
      <w:footerReference w:type="default" r:id="rId10"/>
      <w:pgSz w:w="11906" w:h="16838"/>
      <w:pgMar w:top="1417" w:right="1417" w:bottom="1417" w:left="1417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BC4BC" w14:textId="77777777" w:rsidR="00894081" w:rsidRDefault="00894081">
      <w:pPr>
        <w:spacing w:after="0"/>
      </w:pPr>
      <w:r>
        <w:separator/>
      </w:r>
    </w:p>
  </w:endnote>
  <w:endnote w:type="continuationSeparator" w:id="0">
    <w:p w14:paraId="0184E731" w14:textId="77777777" w:rsidR="00894081" w:rsidRDefault="008940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3BD0F" w14:textId="77777777" w:rsidR="00000000" w:rsidRDefault="00000000">
    <w:pPr>
      <w:pStyle w:val="Zpat"/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9264" behindDoc="0" locked="0" layoutInCell="1" allowOverlap="1" wp14:anchorId="2A10693F" wp14:editId="52A2583C">
          <wp:simplePos x="0" y="0"/>
          <wp:positionH relativeFrom="column">
            <wp:posOffset>-898526</wp:posOffset>
          </wp:positionH>
          <wp:positionV relativeFrom="paragraph">
            <wp:posOffset>-7351</wp:posOffset>
          </wp:positionV>
          <wp:extent cx="7540828" cy="515675"/>
          <wp:effectExtent l="0" t="0" r="2972" b="0"/>
          <wp:wrapNone/>
          <wp:docPr id="1074782367" name="Obrázek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4158" b="24951"/>
                  <a:stretch>
                    <a:fillRect/>
                  </a:stretch>
                </pic:blipFill>
                <pic:spPr>
                  <a:xfrm>
                    <a:off x="0" y="0"/>
                    <a:ext cx="7540828" cy="5156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E23BC" w14:textId="77777777" w:rsidR="00894081" w:rsidRDefault="00894081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504E3DC" w14:textId="77777777" w:rsidR="00894081" w:rsidRDefault="008940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8E8D" w14:textId="77777777" w:rsidR="00000000" w:rsidRDefault="00000000">
    <w:pPr>
      <w:pStyle w:val="Zhlav"/>
      <w:ind w:hanging="1417"/>
      <w:jc w:val="center"/>
    </w:pPr>
    <w:r>
      <w:rPr>
        <w:noProof/>
      </w:rPr>
      <w:drawing>
        <wp:inline distT="0" distB="0" distL="0" distR="0" wp14:anchorId="00C454CE" wp14:editId="06F61857">
          <wp:extent cx="7900242" cy="1638659"/>
          <wp:effectExtent l="0" t="0" r="5508" b="0"/>
          <wp:docPr id="1532903887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628"/>
                  <a:stretch>
                    <a:fillRect/>
                  </a:stretch>
                </pic:blipFill>
                <pic:spPr>
                  <a:xfrm>
                    <a:off x="0" y="0"/>
                    <a:ext cx="7900242" cy="16386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1F6C"/>
    <w:rsid w:val="001B1F6C"/>
    <w:rsid w:val="0059415E"/>
    <w:rsid w:val="00894081"/>
    <w:rsid w:val="00E8043A"/>
    <w:rsid w:val="00FD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9F99"/>
  <w15:docId w15:val="{E22E6269-1FD1-46EF-9C05-3C29D5EA7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styleId="Nevyeenzmnka">
    <w:name w:val="Unresolved Mention"/>
    <w:basedOn w:val="Standardnpsmoodstav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dplatne-fw@tydenik-skolstvi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ydenik-skolstvi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1637</Characters>
  <Application>Microsoft Office Word</Application>
  <DocSecurity>0</DocSecurity>
  <Lines>77</Lines>
  <Paragraphs>34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Evžen Staněk</dc:creator>
  <dc:description/>
  <cp:lastModifiedBy>Evžen  Staněk</cp:lastModifiedBy>
  <cp:revision>2</cp:revision>
  <dcterms:created xsi:type="dcterms:W3CDTF">2026-09-01T10:41:00Z</dcterms:created>
  <dcterms:modified xsi:type="dcterms:W3CDTF">2026-09-01T10:41:00Z</dcterms:modified>
</cp:coreProperties>
</file>